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0E786961-04A4-4037-933F-328FD39C581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2023-07-06T01:45:36Z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