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ECE4A41-80F7-43FF-9920-64C2F618D20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2023-07-06T01:43:21Z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