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E558195-06A7-4384-BCF6-7D9F184088A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2023-07-07T02:44:24Z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